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631" w:rsidRDefault="00EB62FB">
      <w:pPr>
        <w:rPr>
          <w:rFonts w:ascii="ArialWGL-Bold" w:hAnsi="ArialWGL-Bold" w:cs="ArialWGL-Bold"/>
          <w:b/>
          <w:bCs/>
          <w:sz w:val="28"/>
          <w:szCs w:val="28"/>
        </w:rPr>
      </w:pPr>
      <w:bookmarkStart w:id="0" w:name="_GoBack"/>
      <w:r>
        <w:rPr>
          <w:rFonts w:ascii="ArialWGL-Bold" w:hAnsi="ArialWGL-Bold" w:cs="ArialWGL-Bold"/>
          <w:b/>
          <w:bCs/>
          <w:sz w:val="28"/>
          <w:szCs w:val="28"/>
        </w:rPr>
        <w:t>Austerity, Affluence and Discontent</w:t>
      </w:r>
    </w:p>
    <w:bookmarkEnd w:id="0"/>
    <w:p w:rsidR="00EB62FB" w:rsidRDefault="00EB62FB">
      <w:r>
        <w:rPr>
          <w:noProof/>
          <w:lang w:eastAsia="en-GB"/>
        </w:rPr>
        <w:drawing>
          <wp:inline distT="0" distB="0" distL="0" distR="0" wp14:anchorId="024A4CA5" wp14:editId="268F5C72">
            <wp:extent cx="6332561" cy="45415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764" t="27383" r="60701" b="41659"/>
                    <a:stretch/>
                  </pic:blipFill>
                  <pic:spPr bwMode="auto">
                    <a:xfrm>
                      <a:off x="0" y="0"/>
                      <a:ext cx="6353859" cy="4556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2FB" w:rsidRPr="00EB62FB" w:rsidRDefault="00EB62FB" w:rsidP="00EB62FB"/>
    <w:p w:rsidR="00EB62FB" w:rsidRDefault="00EB62FB" w:rsidP="00EB62FB"/>
    <w:p w:rsidR="003872A6" w:rsidRDefault="00EB62FB" w:rsidP="00EB62FB">
      <w:r>
        <w:rPr>
          <w:noProof/>
          <w:lang w:eastAsia="en-GB"/>
        </w:rPr>
        <w:drawing>
          <wp:inline distT="0" distB="0" distL="0" distR="0" wp14:anchorId="25F924E7" wp14:editId="6C144DA6">
            <wp:extent cx="5841242" cy="1706616"/>
            <wp:effectExtent l="0" t="0" r="762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193" t="33633" r="57128" b="52972"/>
                    <a:stretch/>
                  </pic:blipFill>
                  <pic:spPr bwMode="auto">
                    <a:xfrm>
                      <a:off x="0" y="0"/>
                      <a:ext cx="5920166" cy="172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2A6" w:rsidRPr="003872A6" w:rsidRDefault="003872A6" w:rsidP="003872A6"/>
    <w:p w:rsidR="003872A6" w:rsidRDefault="003872A6" w:rsidP="003872A6"/>
    <w:p w:rsidR="003872A6" w:rsidRDefault="003872A6" w:rsidP="003872A6">
      <w:r>
        <w:rPr>
          <w:noProof/>
          <w:lang w:eastAsia="en-GB"/>
        </w:rPr>
        <w:lastRenderedPageBreak/>
        <w:drawing>
          <wp:inline distT="0" distB="0" distL="0" distR="0" wp14:anchorId="3101F07B" wp14:editId="712F0BD1">
            <wp:extent cx="5322627" cy="37399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88" t="32442" r="60466" b="36602"/>
                    <a:stretch/>
                  </pic:blipFill>
                  <pic:spPr bwMode="auto">
                    <a:xfrm>
                      <a:off x="0" y="0"/>
                      <a:ext cx="5342756" cy="3754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2A6" w:rsidRDefault="003872A6" w:rsidP="003872A6"/>
    <w:p w:rsidR="00372630" w:rsidRDefault="003872A6" w:rsidP="003872A6">
      <w:r>
        <w:rPr>
          <w:noProof/>
          <w:lang w:eastAsia="en-GB"/>
        </w:rPr>
        <w:drawing>
          <wp:inline distT="0" distB="0" distL="0" distR="0" wp14:anchorId="553E4A6F" wp14:editId="579215A6">
            <wp:extent cx="6266148" cy="2060282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195" t="32938" r="57351" b="52080"/>
                    <a:stretch/>
                  </pic:blipFill>
                  <pic:spPr bwMode="auto">
                    <a:xfrm>
                      <a:off x="0" y="0"/>
                      <a:ext cx="6308952" cy="2074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630" w:rsidRDefault="00372630" w:rsidP="00372630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464024</wp:posOffset>
            </wp:positionH>
            <wp:positionV relativeFrom="paragraph">
              <wp:posOffset>28186</wp:posOffset>
            </wp:positionV>
            <wp:extent cx="4353636" cy="2517458"/>
            <wp:effectExtent l="0" t="0" r="8890" b="0"/>
            <wp:wrapTight wrapText="bothSides">
              <wp:wrapPolygon edited="0">
                <wp:start x="0" y="0"/>
                <wp:lineTo x="0" y="21415"/>
                <wp:lineTo x="21550" y="21415"/>
                <wp:lineTo x="2155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1" t="28275" r="56656" b="43150"/>
                    <a:stretch/>
                  </pic:blipFill>
                  <pic:spPr bwMode="auto">
                    <a:xfrm>
                      <a:off x="0" y="0"/>
                      <a:ext cx="4362718" cy="252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F9E" w:rsidRDefault="00C00F9E" w:rsidP="00372630">
      <w:pPr>
        <w:ind w:firstLine="720"/>
      </w:pPr>
    </w:p>
    <w:p w:rsidR="00C00F9E" w:rsidRPr="00C00F9E" w:rsidRDefault="00C00F9E" w:rsidP="00C00F9E"/>
    <w:p w:rsidR="00C00F9E" w:rsidRPr="00C00F9E" w:rsidRDefault="00C00F9E" w:rsidP="00C00F9E"/>
    <w:p w:rsidR="00C00F9E" w:rsidRPr="00C00F9E" w:rsidRDefault="00C00F9E" w:rsidP="00C00F9E"/>
    <w:p w:rsidR="00C00F9E" w:rsidRDefault="00C00F9E" w:rsidP="00C00F9E"/>
    <w:p w:rsidR="00EB62FB" w:rsidRDefault="00EB62FB" w:rsidP="00C00F9E"/>
    <w:p w:rsidR="00C00F9E" w:rsidRDefault="00C00F9E" w:rsidP="00C00F9E"/>
    <w:p w:rsidR="00C00F9E" w:rsidRDefault="00C00F9E" w:rsidP="00C00F9E"/>
    <w:p w:rsidR="00C00F9E" w:rsidRPr="00C00F9E" w:rsidRDefault="00C00F9E" w:rsidP="00C00F9E">
      <w:r>
        <w:rPr>
          <w:noProof/>
          <w:lang w:eastAsia="en-GB"/>
        </w:rPr>
        <w:lastRenderedPageBreak/>
        <w:drawing>
          <wp:inline distT="0" distB="0" distL="0" distR="0" wp14:anchorId="7E45CFE1" wp14:editId="219BAE09">
            <wp:extent cx="6248687" cy="14330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484" t="38098" r="57116" b="51181"/>
                    <a:stretch/>
                  </pic:blipFill>
                  <pic:spPr bwMode="auto">
                    <a:xfrm>
                      <a:off x="0" y="0"/>
                      <a:ext cx="6309003" cy="1446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0F9E" w:rsidRPr="00C00F9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0EE5" w:rsidRDefault="00A60EE5" w:rsidP="00A60EE5">
      <w:pPr>
        <w:spacing w:after="0" w:line="240" w:lineRule="auto"/>
      </w:pPr>
      <w:r>
        <w:separator/>
      </w:r>
    </w:p>
  </w:endnote>
  <w:endnote w:type="continuationSeparator" w:id="0">
    <w:p w:rsidR="00A60EE5" w:rsidRDefault="00A60EE5" w:rsidP="00A60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WGL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0EE5" w:rsidRDefault="00A60EE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0EE5" w:rsidRDefault="00A60EE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0EE5" w:rsidRDefault="00A60E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0EE5" w:rsidRDefault="00A60EE5" w:rsidP="00A60EE5">
      <w:pPr>
        <w:spacing w:after="0" w:line="240" w:lineRule="auto"/>
      </w:pPr>
      <w:r>
        <w:separator/>
      </w:r>
    </w:p>
  </w:footnote>
  <w:footnote w:type="continuationSeparator" w:id="0">
    <w:p w:rsidR="00A60EE5" w:rsidRDefault="00A60EE5" w:rsidP="00A60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0EE5" w:rsidRDefault="00A60EE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0EE5" w:rsidRDefault="00A60EE5" w:rsidP="00A60EE5">
    <w:pPr>
      <w:pStyle w:val="Header"/>
      <w:tabs>
        <w:tab w:val="clear" w:pos="4513"/>
        <w:tab w:val="clear" w:pos="9026"/>
        <w:tab w:val="left" w:pos="2192"/>
      </w:tabs>
    </w:pPr>
    <w:r>
      <w:t xml:space="preserve">NB: These have been taken from past paper questions. </w:t>
    </w:r>
  </w:p>
  <w:p w:rsidR="00A60EE5" w:rsidRDefault="00A60EE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0EE5" w:rsidRDefault="00A60EE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EE5"/>
    <w:rsid w:val="00372630"/>
    <w:rsid w:val="003872A6"/>
    <w:rsid w:val="00A60EE5"/>
    <w:rsid w:val="00A707FB"/>
    <w:rsid w:val="00B36631"/>
    <w:rsid w:val="00C00F9E"/>
    <w:rsid w:val="00EB62FB"/>
    <w:rsid w:val="00F82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1D2B37-D3AD-40D4-88D5-B37CD6820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0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0EE5"/>
  </w:style>
  <w:style w:type="paragraph" w:styleId="Footer">
    <w:name w:val="footer"/>
    <w:basedOn w:val="Normal"/>
    <w:link w:val="FooterChar"/>
    <w:uiPriority w:val="99"/>
    <w:unhideWhenUsed/>
    <w:rsid w:val="00A60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0E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753FE6D1</Template>
  <TotalTime>7</TotalTime>
  <Pages>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Haslehurst S</dc:creator>
  <cp:keywords/>
  <dc:description/>
  <cp:lastModifiedBy>Haslehurst S</cp:lastModifiedBy>
  <cp:revision>6</cp:revision>
  <dcterms:created xsi:type="dcterms:W3CDTF">2018-06-14T08:28:00Z</dcterms:created>
  <dcterms:modified xsi:type="dcterms:W3CDTF">2018-06-14T12:36:00Z</dcterms:modified>
</cp:coreProperties>
</file>